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77" w:rsidRPr="00990D23" w:rsidRDefault="00A94477" w:rsidP="00990D23">
      <w:pPr>
        <w:pStyle w:val="NoSpacing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90D23">
        <w:rPr>
          <w:rFonts w:ascii="Times New Roman" w:hAnsi="Times New Roman"/>
          <w:b/>
          <w:sz w:val="28"/>
          <w:szCs w:val="28"/>
        </w:rPr>
        <w:t xml:space="preserve">Справка </w:t>
      </w:r>
      <w:r>
        <w:rPr>
          <w:rFonts w:ascii="Times New Roman" w:hAnsi="Times New Roman"/>
          <w:b/>
          <w:sz w:val="28"/>
          <w:szCs w:val="28"/>
        </w:rPr>
        <w:t xml:space="preserve">о проведении акции </w:t>
      </w:r>
    </w:p>
    <w:p w:rsidR="00A94477" w:rsidRDefault="00A94477" w:rsidP="00990D23">
      <w:pPr>
        <w:pStyle w:val="NoSpacing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A58FB">
        <w:rPr>
          <w:rFonts w:ascii="Times New Roman" w:hAnsi="Times New Roman"/>
          <w:sz w:val="24"/>
          <w:szCs w:val="24"/>
        </w:rPr>
        <w:t xml:space="preserve">табакокурения, </w:t>
      </w:r>
      <w:r>
        <w:rPr>
          <w:rFonts w:ascii="Times New Roman" w:hAnsi="Times New Roman"/>
          <w:sz w:val="24"/>
          <w:szCs w:val="24"/>
        </w:rPr>
        <w:t>алкоголизма</w:t>
      </w:r>
      <w:r w:rsidRPr="001A58FB">
        <w:rPr>
          <w:rFonts w:ascii="Times New Roman" w:hAnsi="Times New Roman"/>
          <w:sz w:val="24"/>
          <w:szCs w:val="24"/>
        </w:rPr>
        <w:t xml:space="preserve">, наркомании </w:t>
      </w:r>
      <w:r>
        <w:rPr>
          <w:rFonts w:ascii="Times New Roman" w:hAnsi="Times New Roman"/>
          <w:sz w:val="24"/>
          <w:szCs w:val="24"/>
        </w:rPr>
        <w:t xml:space="preserve">(ПАВ), </w:t>
      </w:r>
      <w:r w:rsidRPr="001A58FB">
        <w:rPr>
          <w:rFonts w:ascii="Times New Roman" w:hAnsi="Times New Roman"/>
          <w:sz w:val="24"/>
          <w:szCs w:val="24"/>
        </w:rPr>
        <w:t xml:space="preserve">ВИЧ-СПИДА </w:t>
      </w:r>
    </w:p>
    <w:p w:rsidR="00A94477" w:rsidRPr="00990D23" w:rsidRDefault="00A94477" w:rsidP="00990D23">
      <w:pPr>
        <w:pStyle w:val="NoSpacing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Хутинская ООШ 2021-2022 уч. год</w:t>
      </w:r>
    </w:p>
    <w:p w:rsidR="00A94477" w:rsidRDefault="00A94477" w:rsidP="001F043D">
      <w:pPr>
        <w:pStyle w:val="NoSpacing"/>
        <w:spacing w:line="276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94477" w:rsidRDefault="00A94477" w:rsidP="00CA5833">
      <w:pPr>
        <w:pStyle w:val="NoSpacing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A94477" w:rsidRPr="00CA5833" w:rsidRDefault="00A94477" w:rsidP="00CA5833">
      <w:pPr>
        <w:pStyle w:val="NoSpacing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Профилактическая беседа</w:t>
      </w:r>
    </w:p>
    <w:p w:rsidR="00A94477" w:rsidRDefault="00A94477" w:rsidP="00841E9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3475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3"/>
        <w:gridCol w:w="1801"/>
        <w:gridCol w:w="2736"/>
        <w:gridCol w:w="1134"/>
        <w:gridCol w:w="1134"/>
        <w:gridCol w:w="1134"/>
        <w:gridCol w:w="2256"/>
      </w:tblGrid>
      <w:tr w:rsidR="00A94477" w:rsidRPr="00932785" w:rsidTr="00CA5833">
        <w:tc>
          <w:tcPr>
            <w:tcW w:w="533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278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01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2785">
              <w:rPr>
                <w:rFonts w:ascii="Times New Roman" w:hAnsi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2736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2785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2785">
              <w:rPr>
                <w:rFonts w:ascii="Times New Roman" w:hAnsi="Times New Roman"/>
                <w:b/>
                <w:bCs/>
                <w:sz w:val="24"/>
                <w:szCs w:val="24"/>
              </w:rPr>
              <w:t>учащиеся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2785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2785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родители</w:t>
            </w:r>
          </w:p>
        </w:tc>
        <w:tc>
          <w:tcPr>
            <w:tcW w:w="2256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2785">
              <w:rPr>
                <w:rFonts w:ascii="Times New Roman" w:hAnsi="Times New Roman"/>
                <w:b/>
                <w:bCs/>
                <w:sz w:val="24"/>
                <w:szCs w:val="24"/>
              </w:rPr>
              <w:t>Всего общий охват</w:t>
            </w:r>
          </w:p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2785">
              <w:rPr>
                <w:rFonts w:ascii="Times New Roman" w:hAnsi="Times New Roman"/>
                <w:b/>
                <w:bCs/>
                <w:sz w:val="24"/>
                <w:szCs w:val="24"/>
              </w:rPr>
              <w:t>Охват</w:t>
            </w:r>
          </w:p>
        </w:tc>
      </w:tr>
      <w:tr w:rsidR="00A94477" w:rsidRPr="00932785" w:rsidTr="00CA5833">
        <w:tc>
          <w:tcPr>
            <w:tcW w:w="533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01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Хутинская ООШ</w:t>
            </w:r>
          </w:p>
        </w:tc>
        <w:tc>
          <w:tcPr>
            <w:tcW w:w="2736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беседа по недопущению распития спиртных напитков и употребления психотропных веществ. (Раздавали буклеты)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6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94477" w:rsidRPr="00932785" w:rsidTr="00CA5833">
        <w:tc>
          <w:tcPr>
            <w:tcW w:w="533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01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Хутинская ООШ</w:t>
            </w:r>
          </w:p>
        </w:tc>
        <w:tc>
          <w:tcPr>
            <w:tcW w:w="2736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Социальным педагогом была проведена беседа «О СПИДЕ»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56" w:type="dxa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94477" w:rsidRPr="00932785" w:rsidTr="00CA5833">
        <w:tc>
          <w:tcPr>
            <w:tcW w:w="533" w:type="dxa"/>
          </w:tcPr>
          <w:p w:rsidR="00A94477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01" w:type="dxa"/>
          </w:tcPr>
          <w:p w:rsidR="00A94477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Хутинская ООШ</w:t>
            </w:r>
          </w:p>
        </w:tc>
        <w:tc>
          <w:tcPr>
            <w:tcW w:w="2736" w:type="dxa"/>
          </w:tcPr>
          <w:p w:rsidR="00A94477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для родителей «Что ты знаешь о вреде табакокурения»</w:t>
            </w:r>
          </w:p>
        </w:tc>
        <w:tc>
          <w:tcPr>
            <w:tcW w:w="1134" w:type="dxa"/>
          </w:tcPr>
          <w:p w:rsidR="00A94477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134" w:type="dxa"/>
          </w:tcPr>
          <w:p w:rsidR="00A94477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94477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56" w:type="dxa"/>
          </w:tcPr>
          <w:p w:rsidR="00A94477" w:rsidRDefault="00A94477" w:rsidP="00CA583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94477" w:rsidRPr="00932785" w:rsidTr="00CA5833">
        <w:trPr>
          <w:trHeight w:val="379"/>
        </w:trPr>
        <w:tc>
          <w:tcPr>
            <w:tcW w:w="5070" w:type="dxa"/>
            <w:gridSpan w:val="3"/>
          </w:tcPr>
          <w:p w:rsidR="00A94477" w:rsidRPr="00932785" w:rsidRDefault="00A94477" w:rsidP="00CA5833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2785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A94477" w:rsidRPr="00932785" w:rsidRDefault="00A94477" w:rsidP="00CA583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4477" w:rsidRDefault="00A94477" w:rsidP="005834F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94477" w:rsidRDefault="00A94477" w:rsidP="005834F6">
      <w:pPr>
        <w:pStyle w:val="NoSpacing"/>
        <w:rPr>
          <w:rFonts w:ascii="Times New Roman" w:hAnsi="Times New Roman"/>
          <w:sz w:val="24"/>
          <w:szCs w:val="24"/>
        </w:rPr>
      </w:pPr>
    </w:p>
    <w:p w:rsidR="00A94477" w:rsidRDefault="00A94477" w:rsidP="005834F6">
      <w:pPr>
        <w:pStyle w:val="NoSpacing"/>
        <w:rPr>
          <w:rFonts w:ascii="Times New Roman" w:hAnsi="Times New Roman"/>
          <w:sz w:val="24"/>
          <w:szCs w:val="24"/>
        </w:rPr>
      </w:pPr>
      <w:r w:rsidRPr="007607A3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194.25pt">
            <v:imagedata r:id="rId5" o:title=""/>
          </v:shape>
        </w:pict>
      </w:r>
    </w:p>
    <w:p w:rsidR="00A94477" w:rsidRDefault="00A94477" w:rsidP="005834F6">
      <w:pPr>
        <w:pStyle w:val="NoSpacing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A94477" w:rsidRDefault="00A94477" w:rsidP="004F444A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Тестирование «Что ты знаешь о вреде табакокурения?»</w:t>
      </w:r>
    </w:p>
    <w:p w:rsidR="00A94477" w:rsidRDefault="00A94477" w:rsidP="005834F6">
      <w:pPr>
        <w:pStyle w:val="NoSpacing"/>
        <w:rPr>
          <w:rFonts w:ascii="Times New Roman" w:hAnsi="Times New Roman"/>
          <w:sz w:val="24"/>
          <w:szCs w:val="24"/>
        </w:rPr>
      </w:pPr>
    </w:p>
    <w:p w:rsidR="00A94477" w:rsidRDefault="00A94477" w:rsidP="005834F6">
      <w:pPr>
        <w:pStyle w:val="NoSpacing"/>
        <w:rPr>
          <w:rFonts w:ascii="Times New Roman" w:hAnsi="Times New Roman"/>
          <w:sz w:val="24"/>
          <w:szCs w:val="24"/>
        </w:rPr>
      </w:pPr>
      <w:r w:rsidRPr="007607A3">
        <w:rPr>
          <w:rFonts w:ascii="Times New Roman" w:hAnsi="Times New Roman"/>
          <w:sz w:val="24"/>
          <w:szCs w:val="24"/>
        </w:rPr>
        <w:pict>
          <v:shape id="_x0000_i1026" type="#_x0000_t75" style="width:230.25pt;height:129.75pt">
            <v:imagedata r:id="rId6" o:title=""/>
          </v:shape>
        </w:pict>
      </w:r>
    </w:p>
    <w:p w:rsidR="00A94477" w:rsidRPr="00CA5833" w:rsidRDefault="00A94477" w:rsidP="004F444A">
      <w:pPr>
        <w:pStyle w:val="NoSpacing"/>
        <w:rPr>
          <w:rFonts w:ascii="Times New Roman" w:hAnsi="Times New Roman"/>
          <w:sz w:val="24"/>
          <w:szCs w:val="24"/>
        </w:rPr>
      </w:pPr>
    </w:p>
    <w:sectPr w:rsidR="00A94477" w:rsidRPr="00CA5833" w:rsidSect="00CA5833">
      <w:pgSz w:w="11906" w:h="16838"/>
      <w:pgMar w:top="719" w:right="850" w:bottom="71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946B6"/>
    <w:multiLevelType w:val="hybridMultilevel"/>
    <w:tmpl w:val="A934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A55286F"/>
    <w:multiLevelType w:val="hybridMultilevel"/>
    <w:tmpl w:val="1E2E43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FFC0328"/>
    <w:multiLevelType w:val="hybridMultilevel"/>
    <w:tmpl w:val="020031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31B7"/>
    <w:rsid w:val="00025464"/>
    <w:rsid w:val="00076D02"/>
    <w:rsid w:val="00172802"/>
    <w:rsid w:val="00193122"/>
    <w:rsid w:val="00196DF0"/>
    <w:rsid w:val="001A58FB"/>
    <w:rsid w:val="001C78A1"/>
    <w:rsid w:val="001F043D"/>
    <w:rsid w:val="00303962"/>
    <w:rsid w:val="003A4B47"/>
    <w:rsid w:val="00400CC4"/>
    <w:rsid w:val="004759F0"/>
    <w:rsid w:val="004F4428"/>
    <w:rsid w:val="004F444A"/>
    <w:rsid w:val="005834F6"/>
    <w:rsid w:val="00653355"/>
    <w:rsid w:val="006A6CD1"/>
    <w:rsid w:val="006E31B7"/>
    <w:rsid w:val="00722293"/>
    <w:rsid w:val="00753F4B"/>
    <w:rsid w:val="007607A3"/>
    <w:rsid w:val="007D4B05"/>
    <w:rsid w:val="00814610"/>
    <w:rsid w:val="00841E96"/>
    <w:rsid w:val="008464C3"/>
    <w:rsid w:val="00932785"/>
    <w:rsid w:val="00990D23"/>
    <w:rsid w:val="009B4830"/>
    <w:rsid w:val="00A62B3F"/>
    <w:rsid w:val="00A94477"/>
    <w:rsid w:val="00B05114"/>
    <w:rsid w:val="00B125D3"/>
    <w:rsid w:val="00B81CB2"/>
    <w:rsid w:val="00C35E6A"/>
    <w:rsid w:val="00CA5833"/>
    <w:rsid w:val="00D253C7"/>
    <w:rsid w:val="00D35443"/>
    <w:rsid w:val="00E22159"/>
    <w:rsid w:val="00EC6362"/>
    <w:rsid w:val="00FF2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35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90D23"/>
    <w:rPr>
      <w:lang w:eastAsia="en-US"/>
    </w:rPr>
  </w:style>
  <w:style w:type="table" w:styleId="TableGrid">
    <w:name w:val="Table Grid"/>
    <w:basedOn w:val="TableNormal"/>
    <w:uiPriority w:val="99"/>
    <w:rsid w:val="00EC63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41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1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2</Pages>
  <Words>96</Words>
  <Characters>549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COREI5</dc:creator>
  <cp:keywords/>
  <dc:description/>
  <cp:lastModifiedBy>ASUS</cp:lastModifiedBy>
  <cp:revision>8</cp:revision>
  <dcterms:created xsi:type="dcterms:W3CDTF">2020-12-23T08:09:00Z</dcterms:created>
  <dcterms:modified xsi:type="dcterms:W3CDTF">2021-12-29T02:09:00Z</dcterms:modified>
</cp:coreProperties>
</file>